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01B" w:rsidRPr="004E6413" w:rsidRDefault="006F601B" w:rsidP="004E6413">
      <w:pPr>
        <w:shd w:val="clear" w:color="auto" w:fill="FFFFFF"/>
        <w:spacing w:before="100" w:beforeAutospacing="1" w:after="75" w:line="600" w:lineRule="atLeast"/>
        <w:jc w:val="center"/>
        <w:outlineLvl w:val="1"/>
        <w:rPr>
          <w:rFonts w:ascii="Arial" w:hAnsi="Arial" w:cs="Arial"/>
          <w:b/>
          <w:bCs/>
          <w:i/>
          <w:iCs/>
          <w:color w:val="474747"/>
          <w:sz w:val="29"/>
          <w:szCs w:val="29"/>
          <w:lang w:eastAsia="hu-HU"/>
        </w:rPr>
      </w:pPr>
      <w:r w:rsidRPr="004E6413">
        <w:rPr>
          <w:rFonts w:ascii="Arial" w:hAnsi="Arial" w:cs="Arial"/>
          <w:b/>
          <w:bCs/>
          <w:i/>
          <w:iCs/>
          <w:color w:val="474747"/>
          <w:sz w:val="29"/>
          <w:szCs w:val="29"/>
          <w:u w:val="single"/>
          <w:lang w:eastAsia="hu-HU"/>
        </w:rPr>
        <w:t>6. melléklet a 328/2011. (XII. 29.) Korm. rendelethez</w:t>
      </w:r>
      <w:hyperlink r:id="rId5" w:anchor="lbj50ida9f6" w:history="1">
        <w:r w:rsidRPr="004E6413">
          <w:rPr>
            <w:rFonts w:ascii="Arial" w:hAnsi="Arial" w:cs="Arial"/>
            <w:b/>
            <w:bCs/>
            <w:i/>
            <w:iCs/>
            <w:color w:val="0064A0"/>
            <w:u w:val="single"/>
            <w:vertAlign w:val="superscript"/>
            <w:lang w:eastAsia="hu-HU"/>
          </w:rPr>
          <w:t>51</w:t>
        </w:r>
      </w:hyperlink>
    </w:p>
    <w:p w:rsidR="006F601B" w:rsidRPr="004E6413" w:rsidRDefault="006F601B" w:rsidP="004E6413">
      <w:pPr>
        <w:shd w:val="clear" w:color="auto" w:fill="FFFFFF"/>
        <w:spacing w:beforeAutospacing="1" w:after="75" w:line="480" w:lineRule="atLeast"/>
        <w:jc w:val="center"/>
        <w:outlineLvl w:val="2"/>
        <w:rPr>
          <w:rFonts w:ascii="Arial" w:hAnsi="Arial" w:cs="Arial"/>
          <w:b/>
          <w:bCs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t>NYILATKOZAT</w:t>
      </w:r>
      <w:r w:rsidRPr="004E6413"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br/>
        <w:t>a Gyvt. 21/B. § (1) bekezdés a) pontja szerinti ingyenes bölcsődei és óvodai gyermekétkeztetés igénybevételéhez</w:t>
      </w:r>
      <w:hyperlink r:id="rId6" w:anchor="lbj51ida9f6" w:history="1">
        <w:r w:rsidRPr="004E6413">
          <w:rPr>
            <w:rFonts w:ascii="Arial" w:hAnsi="Arial" w:cs="Arial"/>
            <w:b/>
            <w:bCs/>
            <w:i/>
            <w:iCs/>
            <w:color w:val="0064A0"/>
            <w:sz w:val="20"/>
            <w:szCs w:val="20"/>
            <w:u w:val="single"/>
            <w:vertAlign w:val="superscript"/>
            <w:lang w:eastAsia="hu-HU"/>
          </w:rPr>
          <w:t>52</w:t>
        </w:r>
      </w:hyperlink>
    </w:p>
    <w:p w:rsidR="006F601B" w:rsidRPr="004E6413" w:rsidRDefault="006F601B" w:rsidP="004E6413">
      <w:pPr>
        <w:shd w:val="clear" w:color="auto" w:fill="FFFFFF"/>
        <w:spacing w:before="100" w:beforeAutospacing="1" w:after="75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1. Alulírott ........................... (születési név: .............................., születési hely, idő ................., ..... ... ... anyja neve: ..............................) ........................................ szám alatti lakos, mint a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1.1. .................................... nevű gyermek (születési hely, idő ................., ..... ... ... anyja neve: ...................................................),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1.2. .................................... nevű gyermek (születési hely, idő ................., ..... ... ... anyja neve: ...................................................),*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1.3. .................................... nevű gyermek (születési hely, idő ................., ..... ... ... anyja neve: ...................................................),*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szülője/más törvényes képviselője/gondviselője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(a megfelelő aláhúzandó) a gyermekek védelméről és a gyámügyi igazgatásról szóló 1997. évi XXXI. törvény szerinti gyermekétkeztetési normatív kedvezmény igénybevételét </w:t>
      </w: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az alábbi jogcím alapján kérem, mivel a gyermek(ek)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:**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rendszeres gyermekvédelmi kedvezményben részesül ...... év .................. hónap ...... napjától,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b)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tartósan beteg vagy fogyatékos,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c)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családjában tartósan beteg vagy fogyatékos gyermeket nevelnek,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d)</w:t>
      </w:r>
      <w:hyperlink r:id="rId7" w:anchor="lbj52ida9f6" w:history="1">
        <w:r w:rsidRPr="004E6413">
          <w:rPr>
            <w:rFonts w:ascii="Arial" w:hAnsi="Arial" w:cs="Arial"/>
            <w:b/>
            <w:bCs/>
            <w:i/>
            <w:iCs/>
            <w:color w:val="0064A0"/>
            <w:sz w:val="20"/>
            <w:szCs w:val="20"/>
            <w:u w:val="single"/>
            <w:vertAlign w:val="superscript"/>
            <w:lang w:eastAsia="hu-HU"/>
          </w:rPr>
          <w:t>53</w:t>
        </w:r>
      </w:hyperlink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családjában három vagy több gyermeket nevelnek,***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e)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nevelésbe vételét rendelte el a gyámhatóság, vagy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-----------------------------------------------------------------------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családjában az egy főre jutó havi jövedelem nem haladja meg a kötelező legkisebb munkabér személyi jövedelemadóval, munkavállalói, egészségbiztosítási és nyugdíjjárulékkal csökkentett, azaz nettó összegének 130%-át.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(2017-ban 110.224 Ft-ot)</w:t>
      </w:r>
      <w:bookmarkStart w:id="0" w:name="_GoBack"/>
      <w:bookmarkEnd w:id="0"/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1a.</w:t>
      </w:r>
      <w:hyperlink r:id="rId8" w:anchor="lbj53ida9f6" w:history="1">
        <w:r w:rsidRPr="004E6413">
          <w:rPr>
            <w:rFonts w:ascii="Arial" w:hAnsi="Arial" w:cs="Arial"/>
            <w:b/>
            <w:bCs/>
            <w:color w:val="0064A0"/>
            <w:sz w:val="20"/>
            <w:szCs w:val="20"/>
            <w:u w:val="single"/>
            <w:vertAlign w:val="superscript"/>
            <w:lang w:eastAsia="hu-HU"/>
          </w:rPr>
          <w:t>54</w:t>
        </w:r>
      </w:hyperlink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 Az étkeztetés biztosítását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□ kizárólag a déli meleg főétkezés, vagy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egy kisétkezés, vagy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két kisétkezés, vagy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□ bölcsőde esetében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a reggeli főétkezés és két kisétkezés, vagy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□ a következő étkezések: .........................................................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vonatkozásában kérem.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1b.</w:t>
      </w:r>
      <w:hyperlink r:id="rId9" w:anchor="lbj54ida9f6" w:history="1">
        <w:r w:rsidRPr="004E6413">
          <w:rPr>
            <w:rFonts w:ascii="Arial" w:hAnsi="Arial" w:cs="Arial"/>
            <w:b/>
            <w:bCs/>
            <w:color w:val="0064A0"/>
            <w:sz w:val="20"/>
            <w:szCs w:val="20"/>
            <w:u w:val="single"/>
            <w:vertAlign w:val="superscript"/>
            <w:lang w:eastAsia="hu-HU"/>
          </w:rPr>
          <w:t>55</w:t>
        </w:r>
      </w:hyperlink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 Kérem diétás étrend biztosítását: igen / nem (a választott lehetőség aláhúzandó!) a következő egészségi állapotra tekintettel: ......................................................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2.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Dátum: ................................................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jc w:val="center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....................................................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br/>
        <w:t>az ellátást igénybe vevő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br/>
        <w:t>(szülő, más törvényes képviselő, nevelésbe vett gyermek esetén az ellátást nyújtó nevelőszülő, intézményvezető) aláírása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* A pont csak akkor töltendő, ha az ugyanazon intézménybe járó több gyermeke után ugyanazon jogcímen igényli a szülő/más törvényes képviselő/gondviselő a normatív kedvezményt. Ha különbözik a jogcím, gyermekenként külön nyilatkozatot kell kitölteni. A gyermekek számának megfelelően a sorok értelemszerűen bővíthetőek.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** A megfelelő pont jelölendő! Az </w:t>
      </w: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pont kizárólag abban az esetben jelölhető, amennyiben az ellátást igénybe vevő gyermek az </w:t>
      </w:r>
      <w:r w:rsidRPr="004E6413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a)-e)</w:t>
      </w: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pontok szerinti feltételek egyikének sem felel meg.</w:t>
      </w:r>
    </w:p>
    <w:p w:rsidR="006F601B" w:rsidRPr="004E6413" w:rsidRDefault="006F601B" w:rsidP="004E6413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 w:rsidRPr="004E6413">
        <w:rPr>
          <w:rFonts w:ascii="Arial" w:hAnsi="Arial" w:cs="Arial"/>
          <w:color w:val="474747"/>
          <w:sz w:val="27"/>
          <w:szCs w:val="27"/>
          <w:lang w:eastAsia="hu-HU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:rsidR="006F601B" w:rsidRDefault="006F601B"/>
    <w:sectPr w:rsidR="006F601B" w:rsidSect="00326C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BA9F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EADC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128FF3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C44C6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F24EC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5686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F77AB0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7741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5C1E5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3F05E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413"/>
    <w:rsid w:val="00217823"/>
    <w:rsid w:val="002E5C37"/>
    <w:rsid w:val="003116EA"/>
    <w:rsid w:val="00326C5D"/>
    <w:rsid w:val="003E1F97"/>
    <w:rsid w:val="004E6413"/>
    <w:rsid w:val="00551C83"/>
    <w:rsid w:val="006F601B"/>
    <w:rsid w:val="00721B1D"/>
    <w:rsid w:val="00857444"/>
    <w:rsid w:val="008B07DD"/>
    <w:rsid w:val="0098206D"/>
    <w:rsid w:val="00B449FC"/>
    <w:rsid w:val="00B65C30"/>
    <w:rsid w:val="00C82692"/>
    <w:rsid w:val="00D859C9"/>
    <w:rsid w:val="00DC5947"/>
    <w:rsid w:val="00F319C0"/>
    <w:rsid w:val="00F32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B1D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2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1100328.KO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t.jogtar.hu/jr/gen/hjegy_doc.cgi?docid=A1100328.K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t.jogtar.hu/jr/gen/hjegy_doc.cgi?docid=A1100328.KO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et.jogtar.hu/jr/gen/hjegy_doc.cgi?docid=A1100328.KO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t.jogtar.hu/jr/gen/hjegy_doc.cgi?docid=A1100328.K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580</Words>
  <Characters>4003</Characters>
  <Application>Microsoft Office Outlook</Application>
  <DocSecurity>0</DocSecurity>
  <Lines>0</Lines>
  <Paragraphs>0</Paragraphs>
  <ScaleCrop>false</ScaleCrop>
  <Company>Mese-Vár Óvoda és Bölcsőde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</dc:title>
  <dc:subject/>
  <dc:creator>Homoki Zy</dc:creator>
  <cp:keywords/>
  <dc:description/>
  <cp:lastModifiedBy>PC</cp:lastModifiedBy>
  <cp:revision>2</cp:revision>
  <cp:lastPrinted>2016-08-24T09:32:00Z</cp:lastPrinted>
  <dcterms:created xsi:type="dcterms:W3CDTF">2017-03-21T14:23:00Z</dcterms:created>
  <dcterms:modified xsi:type="dcterms:W3CDTF">2017-03-21T14:23:00Z</dcterms:modified>
</cp:coreProperties>
</file>